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F53" w:rsidRDefault="00D21257">
      <w:pPr>
        <w:rPr>
          <w:rFonts w:ascii="Arial" w:hAnsi="Arial" w:cs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15742" wp14:editId="03DD7764">
                <wp:simplePos x="0" y="0"/>
                <wp:positionH relativeFrom="column">
                  <wp:posOffset>4959350</wp:posOffset>
                </wp:positionH>
                <wp:positionV relativeFrom="paragraph">
                  <wp:posOffset>-443230</wp:posOffset>
                </wp:positionV>
                <wp:extent cx="1493520" cy="419100"/>
                <wp:effectExtent l="0" t="0" r="11430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257" w:rsidRPr="00F87742" w:rsidRDefault="00D21257" w:rsidP="00F87742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F87742">
                              <w:rPr>
                                <w:sz w:val="40"/>
                              </w:rPr>
                              <w:t>20</w:t>
                            </w:r>
                            <w:r w:rsidR="00870F11" w:rsidRPr="00F87742">
                              <w:rPr>
                                <w:sz w:val="4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0.5pt;margin-top:-34.9pt;width:117.6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">
                <v:textbox>
                  <w:txbxContent>
                    <w:p w:rsidR="00D21257" w:rsidRPr="00F87742" w:rsidRDefault="00D21257" w:rsidP="00F87742">
                      <w:pPr>
                        <w:jc w:val="center"/>
                        <w:rPr>
                          <w:sz w:val="40"/>
                        </w:rPr>
                      </w:pPr>
                      <w:r w:rsidRPr="00F87742">
                        <w:rPr>
                          <w:sz w:val="40"/>
                        </w:rPr>
                        <w:t>20</w:t>
                      </w:r>
                      <w:r w:rsidR="00870F11" w:rsidRPr="00F87742">
                        <w:rPr>
                          <w:sz w:val="40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 w:rsidR="0047602A">
        <w:rPr>
          <w:noProof/>
        </w:rPr>
        <w:drawing>
          <wp:anchor distT="0" distB="0" distL="114300" distR="114300" simplePos="0" relativeHeight="251664384" behindDoc="0" locked="0" layoutInCell="1" allowOverlap="1" wp14:anchorId="52F410B0" wp14:editId="78312379">
            <wp:simplePos x="0" y="0"/>
            <wp:positionH relativeFrom="column">
              <wp:posOffset>5289550</wp:posOffset>
            </wp:positionH>
            <wp:positionV relativeFrom="paragraph">
              <wp:posOffset>105410</wp:posOffset>
            </wp:positionV>
            <wp:extent cx="883920" cy="1130935"/>
            <wp:effectExtent l="0" t="0" r="0" b="0"/>
            <wp:wrapNone/>
            <wp:docPr id="16" name="Image 16" descr="logo police munici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olice municipa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6C9">
        <w:rPr>
          <w:rFonts w:ascii="Arial" w:hAnsi="Arial" w:cs="Arial"/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41.5pt;margin-top:8.9pt;width:84.8pt;height:69.6pt;z-index:-251650048;visibility:visible;mso-wrap-edited:f;mso-position-horizontal-relative:text;mso-position-vertical-relative:text">
            <v:imagedata r:id="rId8" o:title=""/>
          </v:shape>
          <o:OLEObject Type="Embed" ProgID="Word.Picture.8" ShapeID="_x0000_s1030" DrawAspect="Content" ObjectID="_1560949334" r:id="rId9"/>
        </w:pict>
      </w:r>
      <w:r w:rsidR="0035510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2ADC9C" wp14:editId="575E05B1">
                <wp:simplePos x="0" y="0"/>
                <wp:positionH relativeFrom="column">
                  <wp:posOffset>654050</wp:posOffset>
                </wp:positionH>
                <wp:positionV relativeFrom="paragraph">
                  <wp:posOffset>-306070</wp:posOffset>
                </wp:positionV>
                <wp:extent cx="4274820" cy="41148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F2E" w:rsidRPr="00BE7F2E" w:rsidRDefault="00BE7F2E" w:rsidP="00BE7F2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E7F2E">
                              <w:rPr>
                                <w:sz w:val="32"/>
                              </w:rPr>
                              <w:t xml:space="preserve">OPÉRATIONS </w:t>
                            </w:r>
                            <w:r w:rsidRPr="00BE7F2E">
                              <w:rPr>
                                <w:sz w:val="32"/>
                              </w:rPr>
                              <w:t>TRANQUIL</w:t>
                            </w:r>
                            <w:r w:rsidR="00D4571A">
                              <w:rPr>
                                <w:sz w:val="32"/>
                              </w:rPr>
                              <w:t>L</w:t>
                            </w:r>
                            <w:r w:rsidRPr="00BE7F2E">
                              <w:rPr>
                                <w:sz w:val="32"/>
                              </w:rPr>
                              <w:t>ITÉ</w:t>
                            </w:r>
                            <w:bookmarkStart w:id="0" w:name="_GoBack"/>
                            <w:bookmarkEnd w:id="0"/>
                            <w:r w:rsidRPr="00BE7F2E">
                              <w:rPr>
                                <w:sz w:val="32"/>
                              </w:rPr>
                              <w:t xml:space="preserve"> VACANCES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1.5pt;margin-top:-24.1pt;width:336.6pt;height:3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" stroked="f">
                <v:textbox>
                  <w:txbxContent>
                    <w:p w:rsidR="00BE7F2E" w:rsidRPr="00BE7F2E" w:rsidRDefault="00BE7F2E" w:rsidP="00BE7F2E">
                      <w:pPr>
                        <w:jc w:val="center"/>
                        <w:rPr>
                          <w:sz w:val="32"/>
                        </w:rPr>
                      </w:pPr>
                      <w:r w:rsidRPr="00BE7F2E">
                        <w:rPr>
                          <w:sz w:val="32"/>
                        </w:rPr>
                        <w:t xml:space="preserve">OPÉRATIONS </w:t>
                      </w:r>
                      <w:r w:rsidRPr="00BE7F2E">
                        <w:rPr>
                          <w:sz w:val="32"/>
                        </w:rPr>
                        <w:t>TRANQUIL</w:t>
                      </w:r>
                      <w:r w:rsidR="00D4571A">
                        <w:rPr>
                          <w:sz w:val="32"/>
                        </w:rPr>
                        <w:t>L</w:t>
                      </w:r>
                      <w:r w:rsidRPr="00BE7F2E">
                        <w:rPr>
                          <w:sz w:val="32"/>
                        </w:rPr>
                        <w:t>ITÉ</w:t>
                      </w:r>
                      <w:bookmarkStart w:id="1" w:name="_GoBack"/>
                      <w:bookmarkEnd w:id="1"/>
                      <w:r w:rsidRPr="00BE7F2E">
                        <w:rPr>
                          <w:sz w:val="32"/>
                        </w:rPr>
                        <w:t xml:space="preserve"> VACANCES</w:t>
                      </w:r>
                    </w:p>
                  </w:txbxContent>
                </v:textbox>
              </v:shape>
            </w:pict>
          </mc:Fallback>
        </mc:AlternateContent>
      </w:r>
      <w:r w:rsidR="00311A1F">
        <w:rPr>
          <w:rFonts w:ascii="Arial" w:hAnsi="Arial" w:cs="Arial"/>
          <w:sz w:val="22"/>
        </w:rPr>
        <w:t xml:space="preserve"> </w:t>
      </w:r>
      <w:r w:rsidR="007A0F53">
        <w:rPr>
          <w:rFonts w:ascii="Arial" w:hAnsi="Arial" w:cs="Arial"/>
          <w:sz w:val="22"/>
        </w:rPr>
        <w:tab/>
      </w:r>
      <w:r w:rsidR="007A0F53">
        <w:rPr>
          <w:rFonts w:ascii="Arial" w:hAnsi="Arial" w:cs="Arial"/>
          <w:sz w:val="22"/>
        </w:rPr>
        <w:tab/>
      </w:r>
      <w:r w:rsidR="007A0F53">
        <w:rPr>
          <w:rFonts w:ascii="Arial" w:hAnsi="Arial" w:cs="Arial"/>
          <w:sz w:val="22"/>
        </w:rPr>
        <w:tab/>
      </w:r>
      <w:r w:rsidR="007A0F53">
        <w:rPr>
          <w:rFonts w:ascii="Arial" w:hAnsi="Arial" w:cs="Arial"/>
          <w:sz w:val="22"/>
        </w:rPr>
        <w:tab/>
      </w:r>
      <w:r w:rsidR="007A0F53">
        <w:rPr>
          <w:rFonts w:ascii="Arial" w:hAnsi="Arial" w:cs="Arial"/>
          <w:sz w:val="22"/>
        </w:rPr>
        <w:tab/>
      </w:r>
      <w:r w:rsidR="007A0F53">
        <w:rPr>
          <w:rFonts w:ascii="Arial" w:hAnsi="Arial" w:cs="Arial"/>
          <w:sz w:val="22"/>
        </w:rPr>
        <w:tab/>
      </w:r>
    </w:p>
    <w:p w:rsidR="007A0F53" w:rsidRDefault="0035510C">
      <w:pPr>
        <w:rPr>
          <w:rFonts w:ascii="Arial" w:hAnsi="Arial" w:cs="Arial"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0D39E8" wp14:editId="0F73549F">
                <wp:simplePos x="0" y="0"/>
                <wp:positionH relativeFrom="column">
                  <wp:posOffset>806450</wp:posOffset>
                </wp:positionH>
                <wp:positionV relativeFrom="paragraph">
                  <wp:posOffset>43815</wp:posOffset>
                </wp:positionV>
                <wp:extent cx="4274820" cy="102870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F2E" w:rsidRDefault="00BE7F2E" w:rsidP="00BE7F2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POLICE MUNICIPALE</w:t>
                            </w:r>
                          </w:p>
                          <w:p w:rsidR="00BE7F2E" w:rsidRDefault="00BE7F2E" w:rsidP="00BE7F2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37 Ter Rue Georges Clemenceau</w:t>
                            </w:r>
                          </w:p>
                          <w:p w:rsidR="00BE7F2E" w:rsidRDefault="00BE7F2E" w:rsidP="00BE7F2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77590 CHARTRETTES</w:t>
                            </w:r>
                          </w:p>
                          <w:p w:rsidR="00BE7F2E" w:rsidRDefault="00BE7F2E" w:rsidP="00BE7F2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Tél. : </w:t>
                            </w:r>
                            <w:r w:rsidR="00870F11">
                              <w:rPr>
                                <w:sz w:val="24"/>
                              </w:rPr>
                              <w:t>06 23 26 95 96</w:t>
                            </w:r>
                          </w:p>
                          <w:p w:rsidR="00BE7F2E" w:rsidRPr="00BE7F2E" w:rsidRDefault="00BE7F2E" w:rsidP="00BE7F2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Courriel : police@mairie-chartrettes.fr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5pt;margin-top:3.45pt;width:336.6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" stroked="f">
                <v:textbox>
                  <w:txbxContent>
                    <w:p w:rsidR="00BE7F2E" w:rsidRDefault="00BE7F2E" w:rsidP="00BE7F2E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POLICE MUNICIPALE</w:t>
                      </w:r>
                    </w:p>
                    <w:p w:rsidR="00BE7F2E" w:rsidRDefault="00BE7F2E" w:rsidP="00BE7F2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37 Ter Rue Georges Clemenceau</w:t>
                      </w:r>
                    </w:p>
                    <w:p w:rsidR="00BE7F2E" w:rsidRDefault="00BE7F2E" w:rsidP="00BE7F2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77590 CHARTRETTES</w:t>
                      </w:r>
                    </w:p>
                    <w:p w:rsidR="00BE7F2E" w:rsidRDefault="00BE7F2E" w:rsidP="00BE7F2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Tél. : </w:t>
                      </w:r>
                      <w:r w:rsidR="00870F11">
                        <w:rPr>
                          <w:sz w:val="24"/>
                        </w:rPr>
                        <w:t>06 23 26 95 96</w:t>
                      </w:r>
                    </w:p>
                    <w:p w:rsidR="00BE7F2E" w:rsidRPr="00BE7F2E" w:rsidRDefault="00BE7F2E" w:rsidP="00BE7F2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Courriel : police@mairie-chartrettes.fr</w:t>
                      </w:r>
                    </w:p>
                  </w:txbxContent>
                </v:textbox>
              </v:shape>
            </w:pict>
          </mc:Fallback>
        </mc:AlternateContent>
      </w:r>
    </w:p>
    <w:p w:rsidR="007A0F53" w:rsidRDefault="007A0F53" w:rsidP="00BE7F2E">
      <w:pPr>
        <w:tabs>
          <w:tab w:val="left" w:pos="5954"/>
        </w:tabs>
        <w:rPr>
          <w:sz w:val="22"/>
        </w:rPr>
      </w:pPr>
      <w:r>
        <w:tab/>
      </w:r>
    </w:p>
    <w:p w:rsidR="007A0F53" w:rsidRDefault="007A0F53">
      <w:pPr>
        <w:tabs>
          <w:tab w:val="left" w:pos="5245"/>
        </w:tabs>
        <w:rPr>
          <w:sz w:val="22"/>
        </w:rPr>
      </w:pPr>
    </w:p>
    <w:p w:rsidR="007A0F53" w:rsidRDefault="007A0F53">
      <w:pPr>
        <w:tabs>
          <w:tab w:val="left" w:pos="5245"/>
        </w:tabs>
        <w:rPr>
          <w:sz w:val="22"/>
        </w:rPr>
      </w:pPr>
      <w:r>
        <w:rPr>
          <w:sz w:val="22"/>
        </w:rPr>
        <w:tab/>
      </w:r>
    </w:p>
    <w:p w:rsidR="007A0F53" w:rsidRDefault="007A0F53">
      <w:pPr>
        <w:tabs>
          <w:tab w:val="left" w:pos="5245"/>
        </w:tabs>
        <w:rPr>
          <w:sz w:val="22"/>
        </w:rPr>
      </w:pPr>
      <w:r>
        <w:rPr>
          <w:sz w:val="22"/>
        </w:rPr>
        <w:tab/>
      </w:r>
    </w:p>
    <w:p w:rsidR="007A0F53" w:rsidRDefault="007A0F53">
      <w:pPr>
        <w:tabs>
          <w:tab w:val="left" w:pos="5245"/>
        </w:tabs>
        <w:rPr>
          <w:sz w:val="22"/>
        </w:rPr>
      </w:pPr>
    </w:p>
    <w:p w:rsidR="007A0F53" w:rsidRDefault="0038507F">
      <w:pPr>
        <w:tabs>
          <w:tab w:val="left" w:pos="5245"/>
        </w:tabs>
        <w:rPr>
          <w:bCs/>
          <w:sz w:val="2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821B59" wp14:editId="585FF907">
                <wp:simplePos x="0" y="0"/>
                <wp:positionH relativeFrom="column">
                  <wp:posOffset>745490</wp:posOffset>
                </wp:positionH>
                <wp:positionV relativeFrom="paragraph">
                  <wp:posOffset>93345</wp:posOffset>
                </wp:positionV>
                <wp:extent cx="4274820" cy="54102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F2E" w:rsidRPr="0038507F" w:rsidRDefault="00BE7F2E" w:rsidP="0011328F">
                            <w:pPr>
                              <w:pStyle w:val="Titre"/>
                              <w:pBdr>
                                <w:bottom w:val="none" w:sz="0" w:space="0" w:color="auto"/>
                              </w:pBdr>
                              <w:rPr>
                                <w:color w:val="4F81BD" w:themeColor="accent1"/>
                                <w:u w:val="single"/>
                              </w:rPr>
                            </w:pPr>
                            <w:r w:rsidRPr="0038507F">
                              <w:rPr>
                                <w:color w:val="4F81BD" w:themeColor="accent1"/>
                                <w:u w:val="single"/>
                              </w:rPr>
                              <w:t>DEMANDE INDIVIDUELLE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.7pt;margin-top:7.35pt;width:336.6pt;height:42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" stroked="f">
                <v:textbox>
                  <w:txbxContent>
                    <w:p w:rsidR="00BE7F2E" w:rsidRPr="0038507F" w:rsidRDefault="00BE7F2E" w:rsidP="0011328F">
                      <w:pPr>
                        <w:pStyle w:val="Titre"/>
                        <w:pBdr>
                          <w:bottom w:val="none" w:sz="0" w:space="0" w:color="auto"/>
                        </w:pBdr>
                        <w:rPr>
                          <w:color w:val="4F81BD" w:themeColor="accent1"/>
                          <w:u w:val="single"/>
                        </w:rPr>
                      </w:pPr>
                      <w:r w:rsidRPr="0038507F">
                        <w:rPr>
                          <w:color w:val="4F81BD" w:themeColor="accent1"/>
                          <w:u w:val="single"/>
                        </w:rPr>
                        <w:t>DEMANDE INDIVIDUELLE</w:t>
                      </w:r>
                    </w:p>
                  </w:txbxContent>
                </v:textbox>
              </v:shape>
            </w:pict>
          </mc:Fallback>
        </mc:AlternateContent>
      </w:r>
      <w:r w:rsidR="007A0F53">
        <w:rPr>
          <w:sz w:val="22"/>
        </w:rPr>
        <w:tab/>
      </w:r>
    </w:p>
    <w:p w:rsidR="007A0F53" w:rsidRDefault="007A0F53">
      <w:pPr>
        <w:tabs>
          <w:tab w:val="left" w:pos="5245"/>
        </w:tabs>
        <w:rPr>
          <w:bCs/>
          <w:sz w:val="22"/>
        </w:rPr>
      </w:pPr>
      <w:r>
        <w:rPr>
          <w:bCs/>
          <w:sz w:val="22"/>
        </w:rPr>
        <w:tab/>
      </w:r>
      <w:r>
        <w:rPr>
          <w:bCs/>
          <w:sz w:val="22"/>
        </w:rPr>
        <w:tab/>
      </w:r>
    </w:p>
    <w:p w:rsidR="007A0F53" w:rsidRDefault="007A0F53" w:rsidP="00FB4D13">
      <w:pPr>
        <w:tabs>
          <w:tab w:val="left" w:pos="5245"/>
        </w:tabs>
        <w:rPr>
          <w:u w:val="single"/>
        </w:rPr>
      </w:pPr>
      <w:r>
        <w:tab/>
      </w:r>
    </w:p>
    <w:p w:rsidR="007A0F53" w:rsidRDefault="0035510C">
      <w:r>
        <w:rPr>
          <w:b/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128905</wp:posOffset>
                </wp:positionV>
                <wp:extent cx="7052310" cy="447675"/>
                <wp:effectExtent l="0" t="0" r="0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3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F11" w:rsidRDefault="00BE7F2E" w:rsidP="00870F1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BE7F2E">
                              <w:rPr>
                                <w:rFonts w:ascii="Cambria" w:hAnsi="Cambria"/>
                                <w:sz w:val="24"/>
                              </w:rPr>
                              <w:t>En cas de retour ou de modification de la date e</w:t>
                            </w:r>
                            <w:r w:rsidR="00870F11">
                              <w:rPr>
                                <w:rFonts w:ascii="Cambria" w:hAnsi="Cambria"/>
                                <w:sz w:val="24"/>
                              </w:rPr>
                              <w:t>t/ou de la durée de vos congés,</w:t>
                            </w:r>
                          </w:p>
                          <w:p w:rsidR="00BE7F2E" w:rsidRPr="00BE7F2E" w:rsidRDefault="00870F11" w:rsidP="00870F11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BE7F2E">
                              <w:rPr>
                                <w:rFonts w:ascii="Cambria" w:hAnsi="Cambria"/>
                                <w:sz w:val="24"/>
                              </w:rPr>
                              <w:t>N’oubliez</w:t>
                            </w:r>
                            <w:r w:rsidR="00BE7F2E" w:rsidRPr="00BE7F2E">
                              <w:rPr>
                                <w:rFonts w:ascii="Cambria" w:hAnsi="Cambria"/>
                                <w:sz w:val="24"/>
                              </w:rPr>
                              <w:t xml:space="preserve"> pas de prévenir la Police Municipale.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1.65pt;margin-top:10.15pt;width:555.3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" stroked="f">
                <v:textbox>
                  <w:txbxContent>
                    <w:p w:rsidR="00870F11" w:rsidRDefault="00BE7F2E" w:rsidP="00870F11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BE7F2E">
                        <w:rPr>
                          <w:rFonts w:ascii="Cambria" w:hAnsi="Cambria"/>
                          <w:sz w:val="24"/>
                        </w:rPr>
                        <w:t>En cas de retour ou de modification de la date e</w:t>
                      </w:r>
                      <w:r w:rsidR="00870F11">
                        <w:rPr>
                          <w:rFonts w:ascii="Cambria" w:hAnsi="Cambria"/>
                          <w:sz w:val="24"/>
                        </w:rPr>
                        <w:t>t/ou de la durée de vos congés,</w:t>
                      </w:r>
                    </w:p>
                    <w:p w:rsidR="00BE7F2E" w:rsidRPr="00BE7F2E" w:rsidRDefault="00870F11" w:rsidP="00870F11">
                      <w:pPr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BE7F2E">
                        <w:rPr>
                          <w:rFonts w:ascii="Cambria" w:hAnsi="Cambria"/>
                          <w:sz w:val="24"/>
                        </w:rPr>
                        <w:t>N’oubliez</w:t>
                      </w:r>
                      <w:r w:rsidR="00BE7F2E" w:rsidRPr="00BE7F2E">
                        <w:rPr>
                          <w:rFonts w:ascii="Cambria" w:hAnsi="Cambria"/>
                          <w:sz w:val="24"/>
                        </w:rPr>
                        <w:t xml:space="preserve"> pas de prévenir la Police Municipale.</w:t>
                      </w:r>
                    </w:p>
                  </w:txbxContent>
                </v:textbox>
              </v:shape>
            </w:pict>
          </mc:Fallback>
        </mc:AlternateContent>
      </w:r>
    </w:p>
    <w:p w:rsidR="00BD13B3" w:rsidRDefault="00BD13B3" w:rsidP="001B04C0">
      <w:pPr>
        <w:tabs>
          <w:tab w:val="left" w:pos="5245"/>
        </w:tabs>
        <w:rPr>
          <w:b/>
          <w:sz w:val="32"/>
          <w:szCs w:val="32"/>
        </w:rPr>
      </w:pPr>
    </w:p>
    <w:p w:rsidR="001B04C0" w:rsidRPr="00BE7F2E" w:rsidRDefault="001B04C0" w:rsidP="001B04C0">
      <w:pPr>
        <w:tabs>
          <w:tab w:val="left" w:pos="5245"/>
        </w:tabs>
        <w:rPr>
          <w:b/>
          <w:sz w:val="22"/>
          <w:szCs w:val="32"/>
        </w:rPr>
      </w:pPr>
    </w:p>
    <w:p w:rsidR="001B04C0" w:rsidRDefault="0035510C" w:rsidP="001B04C0">
      <w:pPr>
        <w:tabs>
          <w:tab w:val="left" w:pos="5245"/>
        </w:tabs>
        <w:rPr>
          <w:b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36195</wp:posOffset>
                </wp:positionV>
                <wp:extent cx="4274820" cy="314325"/>
                <wp:effectExtent l="0" t="0" r="0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F2E" w:rsidRPr="0038507F" w:rsidRDefault="00BE7F2E" w:rsidP="00870F11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38507F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IDENTIFICATION DU REQUÉRANT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7.65pt;margin-top:2.85pt;width:336.6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" stroked="f">
                <v:textbox>
                  <w:txbxContent>
                    <w:p w:rsidR="00BE7F2E" w:rsidRPr="0038507F" w:rsidRDefault="00BE7F2E" w:rsidP="00870F11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38507F">
                        <w:rPr>
                          <w:b/>
                          <w:color w:val="1F497D" w:themeColor="text2"/>
                          <w:sz w:val="32"/>
                        </w:rPr>
                        <w:t>IDENTIFICATION DU REQUÉRANT</w:t>
                      </w:r>
                    </w:p>
                  </w:txbxContent>
                </v:textbox>
              </v:shape>
            </w:pict>
          </mc:Fallback>
        </mc:AlternateContent>
      </w:r>
    </w:p>
    <w:p w:rsidR="007A0F53" w:rsidRDefault="00870F1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983681" wp14:editId="086FC61D">
                <wp:simplePos x="0" y="0"/>
                <wp:positionH relativeFrom="column">
                  <wp:posOffset>-603250</wp:posOffset>
                </wp:positionH>
                <wp:positionV relativeFrom="paragraph">
                  <wp:posOffset>113030</wp:posOffset>
                </wp:positionV>
                <wp:extent cx="6903720" cy="137922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F2E" w:rsidRDefault="00BE7F2E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Nom (en capitales) :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……………………………………………</w:t>
                            </w:r>
                            <w:r>
                              <w:rPr>
                                <w:sz w:val="22"/>
                              </w:rPr>
                              <w:t>Prénom :</w:t>
                            </w:r>
                            <w:r w:rsidR="0047602A">
                              <w:rPr>
                                <w:sz w:val="22"/>
                              </w:rPr>
                              <w:t xml:space="preserve"> ……….……………………………………</w:t>
                            </w:r>
                          </w:p>
                          <w:p w:rsidR="00BE7F2E" w:rsidRDefault="00BE7F2E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Qualité : </w:t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Particulier</w:t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</w:t>
                            </w:r>
                            <w:r w:rsidR="00605F33">
                              <w:rPr>
                                <w:sz w:val="22"/>
                              </w:rPr>
                              <w:t>Commerçant</w:t>
                            </w:r>
                          </w:p>
                          <w:p w:rsidR="00605F33" w:rsidRDefault="00605F33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Adresse (N° - VOIE – Lieu-dit, …) 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…………………………………………………………………………………..</w:t>
                            </w:r>
                          </w:p>
                          <w:p w:rsidR="00605F33" w:rsidRDefault="00605F33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Code Postal 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Pr="00870F11">
                              <w:rPr>
                                <w:b/>
                                <w:sz w:val="22"/>
                              </w:rPr>
                              <w:t>77590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Ville : </w:t>
                            </w:r>
                            <w:r w:rsidRPr="00870F11">
                              <w:rPr>
                                <w:b/>
                                <w:sz w:val="22"/>
                              </w:rPr>
                              <w:t>CHARTRETTES</w:t>
                            </w:r>
                          </w:p>
                          <w:p w:rsidR="00870F11" w:rsidRDefault="00870F11" w:rsidP="00870F11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Téléphone</w:t>
                            </w:r>
                            <w:r w:rsidR="006A5E72">
                              <w:rPr>
                                <w:sz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</w:rPr>
                              <w:t> : …………………</w:t>
                            </w:r>
                            <w:r w:rsidR="006A5E72">
                              <w:rPr>
                                <w:sz w:val="22"/>
                              </w:rPr>
                              <w:t>…………………………………………………………………………..</w:t>
                            </w:r>
                            <w:r>
                              <w:rPr>
                                <w:sz w:val="22"/>
                              </w:rPr>
                              <w:t xml:space="preserve">……………. </w:t>
                            </w:r>
                          </w:p>
                          <w:p w:rsidR="00605F33" w:rsidRDefault="00870F11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Courriel : …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..…………………………….@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……………………………………</w:t>
                            </w:r>
                          </w:p>
                          <w:p w:rsidR="00605F33" w:rsidRDefault="00605F33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En cas d’évènement particulier, autorisez-vous la Police Municipale à pénétrer dans votre propriété : </w:t>
                            </w:r>
                          </w:p>
                          <w:p w:rsidR="00605F33" w:rsidRDefault="0038507F" w:rsidP="000F189B">
                            <w:pPr>
                              <w:spacing w:line="276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sym w:font="Wingdings 2" w:char="F0A3"/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605F33">
                              <w:rPr>
                                <w:sz w:val="22"/>
                              </w:rPr>
                              <w:t xml:space="preserve">Oui </w:t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 w:rsidR="00605F33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sym w:font="Wingdings 2" w:char="F0A3"/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605F33">
                              <w:rPr>
                                <w:sz w:val="22"/>
                              </w:rPr>
                              <w:t>Non</w:t>
                            </w:r>
                          </w:p>
                          <w:p w:rsidR="00605F33" w:rsidRPr="00BE7F2E" w:rsidRDefault="00605F33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Clés confiées à la Police Municipale :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O</w:t>
                            </w:r>
                            <w:r>
                              <w:rPr>
                                <w:sz w:val="22"/>
                              </w:rPr>
                              <w:t xml:space="preserve">ui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N</w:t>
                            </w:r>
                            <w:r>
                              <w:rPr>
                                <w:sz w:val="22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7.5pt;margin-top:8.9pt;width:543.6pt;height:108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" stroked="f">
                <v:textbox>
                  <w:txbxContent>
                    <w:p w:rsidR="00BE7F2E" w:rsidRDefault="00BE7F2E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Nom (en capitales) :</w:t>
                      </w:r>
                      <w:r w:rsidR="0047602A">
                        <w:rPr>
                          <w:sz w:val="22"/>
                        </w:rPr>
                        <w:t>……………………………………………</w:t>
                      </w:r>
                      <w:r>
                        <w:rPr>
                          <w:sz w:val="22"/>
                        </w:rPr>
                        <w:t>Prénom :</w:t>
                      </w:r>
                      <w:r w:rsidR="0047602A">
                        <w:rPr>
                          <w:sz w:val="22"/>
                        </w:rPr>
                        <w:t xml:space="preserve"> ……….……………………………………</w:t>
                      </w:r>
                    </w:p>
                    <w:p w:rsidR="00BE7F2E" w:rsidRDefault="00BE7F2E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Qualité : </w:t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Particulier</w:t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</w:t>
                      </w:r>
                      <w:r w:rsidR="00605F33">
                        <w:rPr>
                          <w:sz w:val="22"/>
                        </w:rPr>
                        <w:t>Commerçant</w:t>
                      </w:r>
                    </w:p>
                    <w:p w:rsidR="00605F33" w:rsidRDefault="00605F33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Adresse (N° - VOIE – Lieu-dit, …) </w:t>
                      </w:r>
                      <w:r w:rsidR="0047602A">
                        <w:rPr>
                          <w:sz w:val="22"/>
                        </w:rPr>
                        <w:t>…………………………………………………………………………………..</w:t>
                      </w:r>
                    </w:p>
                    <w:p w:rsidR="00605F33" w:rsidRDefault="00605F33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Code Postal 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Pr="00870F11">
                        <w:rPr>
                          <w:b/>
                          <w:sz w:val="22"/>
                        </w:rPr>
                        <w:t>77590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 xml:space="preserve">Ville : </w:t>
                      </w:r>
                      <w:r w:rsidRPr="00870F11">
                        <w:rPr>
                          <w:b/>
                          <w:sz w:val="22"/>
                        </w:rPr>
                        <w:t>CHARTRETTES</w:t>
                      </w:r>
                    </w:p>
                    <w:p w:rsidR="00870F11" w:rsidRDefault="00870F11" w:rsidP="00870F11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Téléphone</w:t>
                      </w:r>
                      <w:r w:rsidR="006A5E72">
                        <w:rPr>
                          <w:sz w:val="22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</w:rPr>
                        <w:t> : …………………</w:t>
                      </w:r>
                      <w:r w:rsidR="006A5E72">
                        <w:rPr>
                          <w:sz w:val="22"/>
                        </w:rPr>
                        <w:t>…………………………………………………………………………..</w:t>
                      </w:r>
                      <w:r>
                        <w:rPr>
                          <w:sz w:val="22"/>
                        </w:rPr>
                        <w:t xml:space="preserve">……………. </w:t>
                      </w:r>
                    </w:p>
                    <w:p w:rsidR="00605F33" w:rsidRDefault="00870F11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Courriel : …</w:t>
                      </w:r>
                      <w:proofErr w:type="gramStart"/>
                      <w:r>
                        <w:rPr>
                          <w:sz w:val="22"/>
                        </w:rPr>
                        <w:t>..…………………………….@</w:t>
                      </w:r>
                      <w:proofErr w:type="gramEnd"/>
                      <w:r>
                        <w:rPr>
                          <w:sz w:val="22"/>
                        </w:rPr>
                        <w:t>……………………………………</w:t>
                      </w:r>
                    </w:p>
                    <w:p w:rsidR="00605F33" w:rsidRDefault="00605F33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En cas d’évènement particulier, autorisez-vous la Police Municipale à pénétrer dans votre propriété : </w:t>
                      </w:r>
                    </w:p>
                    <w:p w:rsidR="00605F33" w:rsidRDefault="0038507F" w:rsidP="000F189B">
                      <w:pPr>
                        <w:spacing w:line="276" w:lineRule="aut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sym w:font="Wingdings 2" w:char="F0A3"/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605F33">
                        <w:rPr>
                          <w:sz w:val="22"/>
                        </w:rPr>
                        <w:t xml:space="preserve">Oui </w:t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605F33">
                        <w:rPr>
                          <w:sz w:val="22"/>
                        </w:rPr>
                        <w:tab/>
                      </w:r>
                      <w:r w:rsidR="00605F33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sym w:font="Wingdings 2" w:char="F0A3"/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605F33">
                        <w:rPr>
                          <w:sz w:val="22"/>
                        </w:rPr>
                        <w:t>Non</w:t>
                      </w:r>
                    </w:p>
                    <w:p w:rsidR="00605F33" w:rsidRPr="00BE7F2E" w:rsidRDefault="00605F33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Clés confiées à la Police Municipale : 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O</w:t>
                      </w:r>
                      <w:r>
                        <w:rPr>
                          <w:sz w:val="22"/>
                        </w:rPr>
                        <w:t xml:space="preserve">ui 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N</w:t>
                      </w:r>
                      <w:r>
                        <w:rPr>
                          <w:sz w:val="22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F352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29B50" wp14:editId="67BD1E7B">
                <wp:simplePos x="0" y="0"/>
                <wp:positionH relativeFrom="column">
                  <wp:posOffset>-656590</wp:posOffset>
                </wp:positionH>
                <wp:positionV relativeFrom="paragraph">
                  <wp:posOffset>3446780</wp:posOffset>
                </wp:positionV>
                <wp:extent cx="7065645" cy="1036320"/>
                <wp:effectExtent l="0" t="0" r="1905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645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B00" w:rsidRDefault="00DD4B00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Nom : </w:t>
                            </w:r>
                            <w:r w:rsidR="0047602A">
                              <w:rPr>
                                <w:sz w:val="22"/>
                              </w:rPr>
                              <w:t xml:space="preserve">…………………………………………… </w:t>
                            </w:r>
                            <w:r>
                              <w:rPr>
                                <w:sz w:val="22"/>
                              </w:rPr>
                              <w:t xml:space="preserve">Prénom : 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……………………………………………………………</w:t>
                            </w:r>
                          </w:p>
                          <w:p w:rsidR="00DD4B00" w:rsidRDefault="00DD4B00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Adresse : 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  <w:p w:rsidR="001B1E7C" w:rsidRDefault="00DD4B00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CP : </w:t>
                            </w:r>
                            <w:r w:rsidR="0047602A">
                              <w:rPr>
                                <w:sz w:val="22"/>
                              </w:rPr>
                              <w:t xml:space="preserve">……………………… </w:t>
                            </w:r>
                            <w:r>
                              <w:rPr>
                                <w:sz w:val="22"/>
                              </w:rPr>
                              <w:t xml:space="preserve">Ville : 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……………………………………</w:t>
                            </w:r>
                          </w:p>
                          <w:p w:rsidR="001B1E7C" w:rsidRDefault="001B1E7C" w:rsidP="001B1E7C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Tél. : ……………………………………</w:t>
                            </w:r>
                          </w:p>
                          <w:p w:rsidR="00E144D1" w:rsidRPr="00BE7F2E" w:rsidRDefault="00DD4B00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Possède-t-elle les clés : </w:t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O</w:t>
                            </w:r>
                            <w:r>
                              <w:rPr>
                                <w:sz w:val="22"/>
                              </w:rPr>
                              <w:t xml:space="preserve">ui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N</w:t>
                            </w:r>
                            <w:r>
                              <w:rPr>
                                <w:sz w:val="22"/>
                              </w:rPr>
                              <w:t xml:space="preserve">on : </w:t>
                            </w:r>
                            <w:r w:rsidR="00E144D1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1.7pt;margin-top:271.4pt;width:556.35pt;height:8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" stroked="f">
                <v:textbox>
                  <w:txbxContent>
                    <w:p w:rsidR="00DD4B00" w:rsidRDefault="00DD4B00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Nom : </w:t>
                      </w:r>
                      <w:r w:rsidR="0047602A">
                        <w:rPr>
                          <w:sz w:val="22"/>
                        </w:rPr>
                        <w:t xml:space="preserve">…………………………………………… </w:t>
                      </w:r>
                      <w:r>
                        <w:rPr>
                          <w:sz w:val="22"/>
                        </w:rPr>
                        <w:t xml:space="preserve">Prénom : </w:t>
                      </w:r>
                      <w:r w:rsidR="0047602A">
                        <w:rPr>
                          <w:sz w:val="22"/>
                        </w:rPr>
                        <w:t>……………………………………………………………</w:t>
                      </w:r>
                    </w:p>
                    <w:p w:rsidR="00DD4B00" w:rsidRDefault="00DD4B00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Adresse : </w:t>
                      </w:r>
                      <w:r w:rsidR="0047602A">
                        <w:rPr>
                          <w:sz w:val="22"/>
                        </w:rPr>
                        <w:t>…………………………………………………………………………………………………………………</w:t>
                      </w:r>
                    </w:p>
                    <w:p w:rsidR="001B1E7C" w:rsidRDefault="00DD4B00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CP : </w:t>
                      </w:r>
                      <w:r w:rsidR="0047602A">
                        <w:rPr>
                          <w:sz w:val="22"/>
                        </w:rPr>
                        <w:t xml:space="preserve">……………………… </w:t>
                      </w:r>
                      <w:r>
                        <w:rPr>
                          <w:sz w:val="22"/>
                        </w:rPr>
                        <w:t xml:space="preserve">Ville : </w:t>
                      </w:r>
                      <w:r w:rsidR="0047602A">
                        <w:rPr>
                          <w:sz w:val="22"/>
                        </w:rPr>
                        <w:t>……………………………………</w:t>
                      </w:r>
                    </w:p>
                    <w:p w:rsidR="001B1E7C" w:rsidRDefault="001B1E7C" w:rsidP="001B1E7C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Tél. : ……………………………………</w:t>
                      </w:r>
                    </w:p>
                    <w:p w:rsidR="00E144D1" w:rsidRPr="00BE7F2E" w:rsidRDefault="00DD4B00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Possède-t-elle les clés : </w:t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O</w:t>
                      </w:r>
                      <w:r>
                        <w:rPr>
                          <w:sz w:val="22"/>
                        </w:rPr>
                        <w:t xml:space="preserve">ui 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N</w:t>
                      </w:r>
                      <w:r>
                        <w:rPr>
                          <w:sz w:val="22"/>
                        </w:rPr>
                        <w:t xml:space="preserve">on : </w:t>
                      </w:r>
                      <w:r w:rsidR="00E144D1"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52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4462BB" wp14:editId="4E8C40AD">
                <wp:simplePos x="0" y="0"/>
                <wp:positionH relativeFrom="column">
                  <wp:posOffset>-603250</wp:posOffset>
                </wp:positionH>
                <wp:positionV relativeFrom="paragraph">
                  <wp:posOffset>2296160</wp:posOffset>
                </wp:positionV>
                <wp:extent cx="7065645" cy="883920"/>
                <wp:effectExtent l="0" t="0" r="190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64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10C" w:rsidRDefault="0035510C" w:rsidP="000F189B">
                            <w:pPr>
                              <w:spacing w:line="276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Maison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Appartement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Commerce</w:t>
                            </w:r>
                          </w:p>
                          <w:p w:rsidR="0035510C" w:rsidRDefault="0035510C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Etage : </w:t>
                            </w:r>
                            <w:r w:rsidR="00D652B3">
                              <w:rPr>
                                <w:sz w:val="22"/>
                              </w:rPr>
                              <w:t>…………………………</w:t>
                            </w:r>
                            <w:r w:rsidR="001B1E7C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N° de porte</w:t>
                            </w:r>
                            <w:r w:rsidR="001B1E7C">
                              <w:rPr>
                                <w:sz w:val="22"/>
                              </w:rPr>
                              <w:t xml:space="preserve"> : </w:t>
                            </w:r>
                            <w:r w:rsidR="00D652B3">
                              <w:rPr>
                                <w:sz w:val="22"/>
                              </w:rPr>
                              <w:t xml:space="preserve">……….……...…………… </w:t>
                            </w:r>
                            <w:r>
                              <w:rPr>
                                <w:sz w:val="22"/>
                              </w:rPr>
                              <w:t xml:space="preserve"> Digicode : </w:t>
                            </w:r>
                            <w:r w:rsidR="0047602A">
                              <w:rPr>
                                <w:sz w:val="22"/>
                              </w:rPr>
                              <w:t>…</w:t>
                            </w:r>
                            <w:r w:rsidR="00D652B3">
                              <w:rPr>
                                <w:sz w:val="22"/>
                              </w:rPr>
                              <w:t>….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…………………………</w:t>
                            </w:r>
                          </w:p>
                          <w:p w:rsidR="0035510C" w:rsidRDefault="0035510C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Existence d’une alarme : </w:t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Oui </w:t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Non</w:t>
                            </w:r>
                          </w:p>
                          <w:p w:rsidR="0035510C" w:rsidRPr="00BE7F2E" w:rsidRDefault="0035510C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Société télésurveillance : 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…………………………………………………………………………………………….....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7.5pt;margin-top:180.8pt;width:556.35pt;height:6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" stroked="f">
                <v:textbox>
                  <w:txbxContent>
                    <w:p w:rsidR="0035510C" w:rsidRDefault="0035510C" w:rsidP="000F189B">
                      <w:pPr>
                        <w:spacing w:line="276" w:lineRule="aut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Maison 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Appartement 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Commerce</w:t>
                      </w:r>
                    </w:p>
                    <w:p w:rsidR="0035510C" w:rsidRDefault="0035510C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Etage : </w:t>
                      </w:r>
                      <w:r w:rsidR="00D652B3">
                        <w:rPr>
                          <w:sz w:val="22"/>
                        </w:rPr>
                        <w:t>…………………………</w:t>
                      </w:r>
                      <w:r w:rsidR="001B1E7C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N° de porte</w:t>
                      </w:r>
                      <w:r w:rsidR="001B1E7C">
                        <w:rPr>
                          <w:sz w:val="22"/>
                        </w:rPr>
                        <w:t xml:space="preserve"> : </w:t>
                      </w:r>
                      <w:r w:rsidR="00D652B3">
                        <w:rPr>
                          <w:sz w:val="22"/>
                        </w:rPr>
                        <w:t xml:space="preserve">……….……...…………… </w:t>
                      </w:r>
                      <w:r>
                        <w:rPr>
                          <w:sz w:val="22"/>
                        </w:rPr>
                        <w:t xml:space="preserve"> Digicode : </w:t>
                      </w:r>
                      <w:r w:rsidR="0047602A">
                        <w:rPr>
                          <w:sz w:val="22"/>
                        </w:rPr>
                        <w:t>…</w:t>
                      </w:r>
                      <w:r w:rsidR="00D652B3">
                        <w:rPr>
                          <w:sz w:val="22"/>
                        </w:rPr>
                        <w:t>….</w:t>
                      </w:r>
                      <w:r w:rsidR="0047602A">
                        <w:rPr>
                          <w:sz w:val="22"/>
                        </w:rPr>
                        <w:t>…………………………</w:t>
                      </w:r>
                    </w:p>
                    <w:p w:rsidR="0035510C" w:rsidRDefault="0035510C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Existence d’une alarme : </w:t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Oui </w:t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Non</w:t>
                      </w:r>
                    </w:p>
                    <w:p w:rsidR="0035510C" w:rsidRPr="00BE7F2E" w:rsidRDefault="0035510C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Société télésurveillance : </w:t>
                      </w:r>
                      <w:r w:rsidR="0047602A">
                        <w:rPr>
                          <w:sz w:val="22"/>
                        </w:rPr>
                        <w:t>…………………………………………………………………………………………….....</w:t>
                      </w:r>
                    </w:p>
                  </w:txbxContent>
                </v:textbox>
              </v:shape>
            </w:pict>
          </mc:Fallback>
        </mc:AlternateContent>
      </w:r>
      <w:r w:rsidR="00F352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9A1525" wp14:editId="332A26A7">
                <wp:simplePos x="0" y="0"/>
                <wp:positionH relativeFrom="column">
                  <wp:posOffset>-656590</wp:posOffset>
                </wp:positionH>
                <wp:positionV relativeFrom="paragraph">
                  <wp:posOffset>1816100</wp:posOffset>
                </wp:positionV>
                <wp:extent cx="5585460" cy="259080"/>
                <wp:effectExtent l="0" t="0" r="0" b="762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F33" w:rsidRPr="00BE7F2E" w:rsidRDefault="0035510C" w:rsidP="0038507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Du :</w:t>
                            </w:r>
                            <w:r w:rsidR="0038507F">
                              <w:rPr>
                                <w:sz w:val="22"/>
                              </w:rPr>
                              <w:t xml:space="preserve"> </w:t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Au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1.7pt;margin-top:143pt;width:439.8pt;height:2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" stroked="f">
                <v:textbox>
                  <w:txbxContent>
                    <w:p w:rsidR="00605F33" w:rsidRPr="00BE7F2E" w:rsidRDefault="0035510C" w:rsidP="0038507F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Du :</w:t>
                      </w:r>
                      <w:r w:rsidR="0038507F">
                        <w:rPr>
                          <w:sz w:val="22"/>
                        </w:rPr>
                        <w:t xml:space="preserve"> </w:t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Au :</w:t>
                      </w:r>
                    </w:p>
                  </w:txbxContent>
                </v:textbox>
              </v:shape>
            </w:pict>
          </mc:Fallback>
        </mc:AlternateContent>
      </w:r>
      <w:r w:rsidR="00D652B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99208" wp14:editId="3704340B">
                <wp:simplePos x="0" y="0"/>
                <wp:positionH relativeFrom="column">
                  <wp:posOffset>-702310</wp:posOffset>
                </wp:positionH>
                <wp:positionV relativeFrom="paragraph">
                  <wp:posOffset>4711700</wp:posOffset>
                </wp:positionV>
                <wp:extent cx="7065645" cy="2522220"/>
                <wp:effectExtent l="0" t="0" r="1905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645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B00" w:rsidRDefault="00DD4B00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Lieu de vacances :</w:t>
                            </w:r>
                            <w:r w:rsidR="0047602A">
                              <w:rPr>
                                <w:sz w:val="22"/>
                              </w:rPr>
                              <w:t xml:space="preserve"> ………………………………………………………………………………………………………..</w:t>
                            </w:r>
                          </w:p>
                          <w:p w:rsidR="00DD4B00" w:rsidRDefault="00DD4B00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Etes-vous joignable pendant votre absence ?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O</w:t>
                            </w:r>
                            <w:r>
                              <w:rPr>
                                <w:sz w:val="22"/>
                              </w:rPr>
                              <w:t>ui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="0038507F">
                              <w:rPr>
                                <w:sz w:val="22"/>
                              </w:rPr>
                              <w:sym w:font="Wingdings 2" w:char="F0A3"/>
                            </w:r>
                            <w:r w:rsidR="0038507F">
                              <w:rPr>
                                <w:sz w:val="22"/>
                              </w:rPr>
                              <w:t xml:space="preserve"> N</w:t>
                            </w:r>
                            <w:r>
                              <w:rPr>
                                <w:sz w:val="22"/>
                              </w:rPr>
                              <w:t>on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</w:p>
                          <w:p w:rsidR="0047602A" w:rsidRDefault="0047602A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Si, oui à quelle adresse : ………………………………………………………………………………………………….</w:t>
                            </w:r>
                          </w:p>
                          <w:p w:rsidR="00DD4B00" w:rsidRDefault="00DD4B00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Téléphone : </w:t>
                            </w:r>
                            <w:r w:rsidR="0047602A">
                              <w:rPr>
                                <w:sz w:val="22"/>
                              </w:rPr>
                              <w:t>………………………</w:t>
                            </w:r>
                            <w:r w:rsidR="00D652B3">
                              <w:rPr>
                                <w:sz w:val="22"/>
                              </w:rPr>
                              <w:t>…</w:t>
                            </w:r>
                            <w:r w:rsidR="0047602A">
                              <w:rPr>
                                <w:sz w:val="22"/>
                              </w:rPr>
                              <w:t>…….</w:t>
                            </w:r>
                            <w:r w:rsidR="00D652B3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38507F" w:rsidRPr="00F3522C" w:rsidRDefault="0038507F" w:rsidP="000F189B">
                            <w:pPr>
                              <w:spacing w:line="276" w:lineRule="auto"/>
                              <w:rPr>
                                <w:sz w:val="8"/>
                              </w:rPr>
                            </w:pPr>
                          </w:p>
                          <w:p w:rsidR="0038507F" w:rsidRDefault="0038507F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AUTRES RENSEIGNEMENTS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Á</w:t>
                            </w:r>
                            <w:r>
                              <w:rPr>
                                <w:sz w:val="22"/>
                              </w:rPr>
                              <w:t xml:space="preserve"> PRÉCISER :</w:t>
                            </w:r>
                            <w:r w:rsidR="0047602A">
                              <w:rPr>
                                <w:sz w:val="22"/>
                              </w:rPr>
                              <w:t xml:space="preserve"> …………………………………………………………………………</w:t>
                            </w:r>
                          </w:p>
                          <w:p w:rsidR="0047602A" w:rsidRDefault="0047602A" w:rsidP="000F189B">
                            <w:pPr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…………………………….…………………………….…………………………….…………………………….……..</w:t>
                            </w:r>
                          </w:p>
                          <w:p w:rsidR="0038507F" w:rsidRDefault="0038507F" w:rsidP="000F189B">
                            <w:pPr>
                              <w:spacing w:line="276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Le déclarant certifie l’exactitude des renseignements mentionné</w:t>
                            </w:r>
                            <w:r w:rsidR="00D652B3">
                              <w:rPr>
                                <w:sz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</w:rPr>
                              <w:t xml:space="preserve"> ci-dessus</w:t>
                            </w:r>
                          </w:p>
                          <w:p w:rsidR="0038507F" w:rsidRPr="00BE7F2E" w:rsidRDefault="0038507F" w:rsidP="00870F11">
                            <w:pPr>
                              <w:spacing w:line="276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Il déclare :</w:t>
                            </w:r>
                            <w:r w:rsidR="00870F11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« Je m’engage à aviser la Police Municipale en cas de retour anticipé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5.3pt;margin-top:371pt;width:556.35pt;height:19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" stroked="f">
                <v:textbox>
                  <w:txbxContent>
                    <w:p w:rsidR="00DD4B00" w:rsidRDefault="00DD4B00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Lieu de vacances :</w:t>
                      </w:r>
                      <w:r w:rsidR="0047602A">
                        <w:rPr>
                          <w:sz w:val="22"/>
                        </w:rPr>
                        <w:t xml:space="preserve"> ………………………………………………………………………………………………………..</w:t>
                      </w:r>
                    </w:p>
                    <w:p w:rsidR="00DD4B00" w:rsidRDefault="00DD4B00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Etes-vous joignable pendant votre absence ? </w:t>
                      </w:r>
                      <w:r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O</w:t>
                      </w:r>
                      <w:r>
                        <w:rPr>
                          <w:sz w:val="22"/>
                        </w:rPr>
                        <w:t>ui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 w:rsidR="0038507F">
                        <w:rPr>
                          <w:sz w:val="22"/>
                        </w:rPr>
                        <w:sym w:font="Wingdings 2" w:char="F0A3"/>
                      </w:r>
                      <w:r w:rsidR="0038507F">
                        <w:rPr>
                          <w:sz w:val="22"/>
                        </w:rPr>
                        <w:t xml:space="preserve"> N</w:t>
                      </w:r>
                      <w:r>
                        <w:rPr>
                          <w:sz w:val="22"/>
                        </w:rPr>
                        <w:t>on</w:t>
                      </w:r>
                      <w:r>
                        <w:rPr>
                          <w:sz w:val="22"/>
                        </w:rPr>
                        <w:tab/>
                      </w:r>
                    </w:p>
                    <w:p w:rsidR="0047602A" w:rsidRDefault="0047602A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Si, oui à quelle adresse : ………………………………………………………………………………………………….</w:t>
                      </w:r>
                    </w:p>
                    <w:p w:rsidR="00DD4B00" w:rsidRDefault="00DD4B00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Téléphone : </w:t>
                      </w:r>
                      <w:r w:rsidR="0047602A">
                        <w:rPr>
                          <w:sz w:val="22"/>
                        </w:rPr>
                        <w:t>………………………</w:t>
                      </w:r>
                      <w:r w:rsidR="00D652B3">
                        <w:rPr>
                          <w:sz w:val="22"/>
                        </w:rPr>
                        <w:t>…</w:t>
                      </w:r>
                      <w:r w:rsidR="0047602A">
                        <w:rPr>
                          <w:sz w:val="22"/>
                        </w:rPr>
                        <w:t>…….</w:t>
                      </w:r>
                      <w:r w:rsidR="00D652B3">
                        <w:rPr>
                          <w:sz w:val="22"/>
                        </w:rPr>
                        <w:t xml:space="preserve"> </w:t>
                      </w:r>
                    </w:p>
                    <w:p w:rsidR="0038507F" w:rsidRPr="00F3522C" w:rsidRDefault="0038507F" w:rsidP="000F189B">
                      <w:pPr>
                        <w:spacing w:line="276" w:lineRule="auto"/>
                        <w:rPr>
                          <w:sz w:val="8"/>
                        </w:rPr>
                      </w:pPr>
                    </w:p>
                    <w:p w:rsidR="0038507F" w:rsidRDefault="0038507F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AUTRES RENSEIGNEMENTS </w:t>
                      </w:r>
                      <w:r>
                        <w:rPr>
                          <w:rFonts w:ascii="Calibri" w:hAnsi="Calibri"/>
                          <w:sz w:val="22"/>
                        </w:rPr>
                        <w:t>Á</w:t>
                      </w:r>
                      <w:r>
                        <w:rPr>
                          <w:sz w:val="22"/>
                        </w:rPr>
                        <w:t xml:space="preserve"> PRÉCISER :</w:t>
                      </w:r>
                      <w:r w:rsidR="0047602A">
                        <w:rPr>
                          <w:sz w:val="22"/>
                        </w:rPr>
                        <w:t xml:space="preserve"> …………………………………………………………………………</w:t>
                      </w:r>
                    </w:p>
                    <w:p w:rsidR="0047602A" w:rsidRDefault="0047602A" w:rsidP="000F189B">
                      <w:pPr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…………………………….…………………………….…………………………….…………………………….……..</w:t>
                      </w:r>
                    </w:p>
                    <w:p w:rsidR="0038507F" w:rsidRDefault="0038507F" w:rsidP="000F189B">
                      <w:pPr>
                        <w:spacing w:line="276" w:lineRule="aut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Le déclarant certifie l’exactitude des renseignements mentionné</w:t>
                      </w:r>
                      <w:r w:rsidR="00D652B3">
                        <w:rPr>
                          <w:sz w:val="22"/>
                        </w:rPr>
                        <w:t>s</w:t>
                      </w:r>
                      <w:r>
                        <w:rPr>
                          <w:sz w:val="22"/>
                        </w:rPr>
                        <w:t xml:space="preserve"> ci-dessus</w:t>
                      </w:r>
                    </w:p>
                    <w:p w:rsidR="0038507F" w:rsidRPr="00BE7F2E" w:rsidRDefault="0038507F" w:rsidP="00870F11">
                      <w:pPr>
                        <w:spacing w:line="276" w:lineRule="aut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Il déclare :</w:t>
                      </w:r>
                      <w:r w:rsidR="00870F11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« Je m’engage à aviser la Police Municipale en cas de retour anticipé »</w:t>
                      </w:r>
                    </w:p>
                  </w:txbxContent>
                </v:textbox>
              </v:shape>
            </w:pict>
          </mc:Fallback>
        </mc:AlternateContent>
      </w:r>
      <w:r w:rsidR="0038507F">
        <w:rPr>
          <w:b/>
          <w:bCs/>
        </w:rPr>
        <w:sym w:font="Wingdings 2" w:char="F0A3"/>
      </w: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870F1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027AC1" wp14:editId="392C1FD2">
                <wp:simplePos x="0" y="0"/>
                <wp:positionH relativeFrom="column">
                  <wp:posOffset>-528955</wp:posOffset>
                </wp:positionH>
                <wp:positionV relativeFrom="paragraph">
                  <wp:posOffset>97155</wp:posOffset>
                </wp:positionV>
                <wp:extent cx="4274820" cy="33337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F33" w:rsidRPr="0038507F" w:rsidRDefault="00605F33" w:rsidP="00870F11">
                            <w:pPr>
                              <w:jc w:val="both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38507F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PÉRIODE D’ABSENCE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1.65pt;margin-top:7.65pt;width:336.6pt;height:2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" stroked="f">
                <v:textbox>
                  <w:txbxContent>
                    <w:p w:rsidR="00605F33" w:rsidRPr="0038507F" w:rsidRDefault="00605F33" w:rsidP="00870F11">
                      <w:pPr>
                        <w:jc w:val="both"/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38507F">
                        <w:rPr>
                          <w:b/>
                          <w:color w:val="1F497D" w:themeColor="text2"/>
                          <w:sz w:val="32"/>
                        </w:rPr>
                        <w:t>PÉRIODE D’ABSENCE</w:t>
                      </w:r>
                    </w:p>
                  </w:txbxContent>
                </v:textbox>
              </v:shape>
            </w:pict>
          </mc:Fallback>
        </mc:AlternateContent>
      </w: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870F1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CD8FBB" wp14:editId="250FEDF9">
                <wp:simplePos x="0" y="0"/>
                <wp:positionH relativeFrom="column">
                  <wp:posOffset>-525780</wp:posOffset>
                </wp:positionH>
                <wp:positionV relativeFrom="paragraph">
                  <wp:posOffset>116840</wp:posOffset>
                </wp:positionV>
                <wp:extent cx="6616065" cy="411480"/>
                <wp:effectExtent l="0" t="0" r="0" b="762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10C" w:rsidRPr="0038507F" w:rsidRDefault="0035510C" w:rsidP="0035510C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38507F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TYPE ET CARACTERISTIQUE DU DOMICILE OU DU COMMERCE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1.4pt;margin-top:9.2pt;width:520.95pt;height:3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" stroked="f">
                <v:textbox>
                  <w:txbxContent>
                    <w:p w:rsidR="0035510C" w:rsidRPr="0038507F" w:rsidRDefault="0035510C" w:rsidP="0035510C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38507F">
                        <w:rPr>
                          <w:b/>
                          <w:color w:val="1F497D" w:themeColor="text2"/>
                          <w:sz w:val="32"/>
                        </w:rPr>
                        <w:t>TYPE ET CARACTERISTIQUE DU DOMICILE OU DU COMMERCE</w:t>
                      </w:r>
                    </w:p>
                  </w:txbxContent>
                </v:textbox>
              </v:shape>
            </w:pict>
          </mc:Fallback>
        </mc:AlternateContent>
      </w: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870F1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938CE" wp14:editId="1B751E64">
                <wp:simplePos x="0" y="0"/>
                <wp:positionH relativeFrom="column">
                  <wp:posOffset>-485140</wp:posOffset>
                </wp:positionH>
                <wp:positionV relativeFrom="paragraph">
                  <wp:posOffset>95250</wp:posOffset>
                </wp:positionV>
                <wp:extent cx="6225540" cy="411480"/>
                <wp:effectExtent l="0" t="0" r="3810" b="762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4D1" w:rsidRPr="0038507F" w:rsidRDefault="00E144D1" w:rsidP="00E144D1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38507F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PERSONNE Á AVISER EN CAS D’ANOMALIE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8.2pt;margin-top:7.5pt;width:490.2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" stroked="f">
                <v:textbox>
                  <w:txbxContent>
                    <w:p w:rsidR="00E144D1" w:rsidRPr="0038507F" w:rsidRDefault="00E144D1" w:rsidP="00E144D1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38507F">
                        <w:rPr>
                          <w:b/>
                          <w:color w:val="1F497D" w:themeColor="text2"/>
                          <w:sz w:val="32"/>
                        </w:rPr>
                        <w:t>PERSONNE Á AVISER EN CAS D’ANOMALIE</w:t>
                      </w:r>
                    </w:p>
                  </w:txbxContent>
                </v:textbox>
              </v:shape>
            </w:pict>
          </mc:Fallback>
        </mc:AlternateContent>
      </w: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870F1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1CAB8" wp14:editId="762AC7A3">
                <wp:simplePos x="0" y="0"/>
                <wp:positionH relativeFrom="column">
                  <wp:posOffset>-532765</wp:posOffset>
                </wp:positionH>
                <wp:positionV relativeFrom="paragraph">
                  <wp:posOffset>38100</wp:posOffset>
                </wp:positionV>
                <wp:extent cx="6225540" cy="411480"/>
                <wp:effectExtent l="0" t="0" r="3810" b="762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B00" w:rsidRPr="0038507F" w:rsidRDefault="00DD4B00" w:rsidP="00DD4B00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38507F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RENSEIGNEMENTS PARTICULIERS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1.95pt;margin-top:3pt;width:490.2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" stroked="f">
                <v:textbox>
                  <w:txbxContent>
                    <w:p w:rsidR="00DD4B00" w:rsidRPr="0038507F" w:rsidRDefault="00DD4B00" w:rsidP="00DD4B00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38507F">
                        <w:rPr>
                          <w:b/>
                          <w:color w:val="1F497D" w:themeColor="text2"/>
                          <w:sz w:val="32"/>
                        </w:rPr>
                        <w:t>RENSEIGNEMENTS PARTICULIERS</w:t>
                      </w:r>
                    </w:p>
                  </w:txbxContent>
                </v:textbox>
              </v:shape>
            </w:pict>
          </mc:Fallback>
        </mc:AlternateContent>
      </w: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870F11">
      <w:pPr>
        <w:rPr>
          <w:b/>
          <w:bCs/>
        </w:rPr>
      </w:pPr>
      <w:r w:rsidRPr="003850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62324" wp14:editId="03EEEE47">
                <wp:simplePos x="0" y="0"/>
                <wp:positionH relativeFrom="column">
                  <wp:posOffset>-530860</wp:posOffset>
                </wp:positionH>
                <wp:positionV relativeFrom="paragraph">
                  <wp:posOffset>15240</wp:posOffset>
                </wp:positionV>
                <wp:extent cx="6837045" cy="365760"/>
                <wp:effectExtent l="0" t="0" r="190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07F" w:rsidRDefault="0038507F">
                            <w:r>
                              <w:t xml:space="preserve">Date 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Signature du demandeur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1.8pt;margin-top:1.2pt;width:538.3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" stroked="f">
                <v:textbox>
                  <w:txbxContent>
                    <w:p w:rsidR="0038507F" w:rsidRDefault="0038507F">
                      <w:r>
                        <w:t xml:space="preserve">Date 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Signature du demandeur : </w:t>
                      </w:r>
                    </w:p>
                  </w:txbxContent>
                </v:textbox>
              </v:shape>
            </w:pict>
          </mc:Fallback>
        </mc:AlternateContent>
      </w: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p w:rsidR="00264A14" w:rsidRDefault="00264A14">
      <w:pPr>
        <w:rPr>
          <w:b/>
          <w:bCs/>
        </w:rPr>
      </w:pPr>
    </w:p>
    <w:sectPr w:rsidR="00264A14" w:rsidSect="00BE7F2E">
      <w:headerReference w:type="default" r:id="rId10"/>
      <w:pgSz w:w="11906" w:h="16838"/>
      <w:pgMar w:top="142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6C9" w:rsidRDefault="00BA26C9">
      <w:r>
        <w:separator/>
      </w:r>
    </w:p>
  </w:endnote>
  <w:endnote w:type="continuationSeparator" w:id="0">
    <w:p w:rsidR="00BA26C9" w:rsidRDefault="00BA2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6C9" w:rsidRDefault="00BA26C9">
      <w:r>
        <w:separator/>
      </w:r>
    </w:p>
  </w:footnote>
  <w:footnote w:type="continuationSeparator" w:id="0">
    <w:p w:rsidR="00BA26C9" w:rsidRDefault="00BA2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F53" w:rsidRDefault="007A0F53">
    <w:pPr>
      <w:pStyle w:val="En-tte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E5"/>
    <w:rsid w:val="00036ECE"/>
    <w:rsid w:val="00054064"/>
    <w:rsid w:val="000A0BC8"/>
    <w:rsid w:val="000C0EF3"/>
    <w:rsid w:val="000F00E5"/>
    <w:rsid w:val="000F189B"/>
    <w:rsid w:val="000F4AD7"/>
    <w:rsid w:val="0011328F"/>
    <w:rsid w:val="00147599"/>
    <w:rsid w:val="00150554"/>
    <w:rsid w:val="001602B6"/>
    <w:rsid w:val="001B04C0"/>
    <w:rsid w:val="001B1E7C"/>
    <w:rsid w:val="001C3F75"/>
    <w:rsid w:val="001F0CAC"/>
    <w:rsid w:val="0024084E"/>
    <w:rsid w:val="00262A00"/>
    <w:rsid w:val="00264A14"/>
    <w:rsid w:val="002859BF"/>
    <w:rsid w:val="00295CDE"/>
    <w:rsid w:val="00307584"/>
    <w:rsid w:val="00311A1F"/>
    <w:rsid w:val="003473E8"/>
    <w:rsid w:val="0035510C"/>
    <w:rsid w:val="0038507F"/>
    <w:rsid w:val="00394907"/>
    <w:rsid w:val="003A06EB"/>
    <w:rsid w:val="003C04BB"/>
    <w:rsid w:val="003D5AB8"/>
    <w:rsid w:val="00405A95"/>
    <w:rsid w:val="004664C3"/>
    <w:rsid w:val="0047602A"/>
    <w:rsid w:val="004D2139"/>
    <w:rsid w:val="004D61E8"/>
    <w:rsid w:val="00520FCB"/>
    <w:rsid w:val="005250F0"/>
    <w:rsid w:val="00560C14"/>
    <w:rsid w:val="005612EB"/>
    <w:rsid w:val="00584EB2"/>
    <w:rsid w:val="0058736B"/>
    <w:rsid w:val="005F1FEA"/>
    <w:rsid w:val="00605F33"/>
    <w:rsid w:val="006068BA"/>
    <w:rsid w:val="00632BD4"/>
    <w:rsid w:val="00645016"/>
    <w:rsid w:val="00685316"/>
    <w:rsid w:val="006A5E72"/>
    <w:rsid w:val="006C198E"/>
    <w:rsid w:val="006F2914"/>
    <w:rsid w:val="006F7D1E"/>
    <w:rsid w:val="007057FA"/>
    <w:rsid w:val="0071058F"/>
    <w:rsid w:val="0074249A"/>
    <w:rsid w:val="007625A3"/>
    <w:rsid w:val="00763B27"/>
    <w:rsid w:val="00783055"/>
    <w:rsid w:val="007A0F53"/>
    <w:rsid w:val="007A2011"/>
    <w:rsid w:val="007E1F3A"/>
    <w:rsid w:val="00850D11"/>
    <w:rsid w:val="00857B74"/>
    <w:rsid w:val="00870F11"/>
    <w:rsid w:val="008A0E3E"/>
    <w:rsid w:val="008D5F4F"/>
    <w:rsid w:val="008F02F8"/>
    <w:rsid w:val="00917482"/>
    <w:rsid w:val="00953A28"/>
    <w:rsid w:val="00960F08"/>
    <w:rsid w:val="00980608"/>
    <w:rsid w:val="00984906"/>
    <w:rsid w:val="00986F0A"/>
    <w:rsid w:val="009A5D0F"/>
    <w:rsid w:val="009E64DB"/>
    <w:rsid w:val="00A0403F"/>
    <w:rsid w:val="00A87F96"/>
    <w:rsid w:val="00AC4D82"/>
    <w:rsid w:val="00B3334F"/>
    <w:rsid w:val="00B45C73"/>
    <w:rsid w:val="00B52587"/>
    <w:rsid w:val="00B52969"/>
    <w:rsid w:val="00B607B5"/>
    <w:rsid w:val="00B82815"/>
    <w:rsid w:val="00BA0A3D"/>
    <w:rsid w:val="00BA26C9"/>
    <w:rsid w:val="00BA7E3D"/>
    <w:rsid w:val="00BD13B3"/>
    <w:rsid w:val="00BE1FB9"/>
    <w:rsid w:val="00BE7F2E"/>
    <w:rsid w:val="00C164A9"/>
    <w:rsid w:val="00C60479"/>
    <w:rsid w:val="00C67BAF"/>
    <w:rsid w:val="00D21257"/>
    <w:rsid w:val="00D24637"/>
    <w:rsid w:val="00D4571A"/>
    <w:rsid w:val="00D51715"/>
    <w:rsid w:val="00D63E17"/>
    <w:rsid w:val="00D652B3"/>
    <w:rsid w:val="00DC102D"/>
    <w:rsid w:val="00DD4B00"/>
    <w:rsid w:val="00DF3152"/>
    <w:rsid w:val="00E144D1"/>
    <w:rsid w:val="00E22706"/>
    <w:rsid w:val="00E24CC2"/>
    <w:rsid w:val="00E5458B"/>
    <w:rsid w:val="00E72B2F"/>
    <w:rsid w:val="00EB096D"/>
    <w:rsid w:val="00EB0F88"/>
    <w:rsid w:val="00EB487C"/>
    <w:rsid w:val="00F3522C"/>
    <w:rsid w:val="00F87742"/>
    <w:rsid w:val="00F95905"/>
    <w:rsid w:val="00F971E7"/>
    <w:rsid w:val="00FB4D13"/>
    <w:rsid w:val="00FC3FE7"/>
    <w:rsid w:val="00FC5D86"/>
    <w:rsid w:val="00FD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tabs>
        <w:tab w:val="left" w:pos="5245"/>
      </w:tabs>
      <w:outlineLvl w:val="2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BE7F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E7F2E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3850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3850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tabs>
        <w:tab w:val="left" w:pos="5245"/>
      </w:tabs>
      <w:outlineLvl w:val="2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BE7F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E7F2E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3850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3850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.rivals\Desktop\dossier%20a%20traiter\OTV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OTV</Template>
  <TotalTime>130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Imane Blouz</dc:creator>
  <cp:lastModifiedBy>Moi</cp:lastModifiedBy>
  <cp:revision>3</cp:revision>
  <cp:lastPrinted>2016-12-28T15:15:00Z</cp:lastPrinted>
  <dcterms:created xsi:type="dcterms:W3CDTF">2017-07-07T12:06:00Z</dcterms:created>
  <dcterms:modified xsi:type="dcterms:W3CDTF">2017-07-07T14:16:00Z</dcterms:modified>
</cp:coreProperties>
</file>